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CA4" w:rsidRPr="00EA6ECF" w:rsidRDefault="00E46CA4" w:rsidP="008059D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A6ECF">
        <w:rPr>
          <w:rFonts w:ascii="Times New Roman" w:hAnsi="Times New Roman" w:cs="Times New Roman"/>
          <w:i/>
          <w:iCs/>
          <w:sz w:val="28"/>
          <w:szCs w:val="28"/>
        </w:rPr>
        <w:t>Муниципальное бюджетное дошкольное образовательное учреждение</w:t>
      </w:r>
    </w:p>
    <w:p w:rsidR="00E46CA4" w:rsidRPr="00EA6ECF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6ECF">
        <w:rPr>
          <w:rFonts w:ascii="Times New Roman" w:hAnsi="Times New Roman" w:cs="Times New Roman"/>
          <w:i/>
          <w:iCs/>
          <w:sz w:val="28"/>
          <w:szCs w:val="28"/>
        </w:rPr>
        <w:t xml:space="preserve"> детский сад «Теремок» село Кочетовка Ивняского района</w:t>
      </w: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6ECF">
        <w:rPr>
          <w:rFonts w:ascii="Times New Roman" w:hAnsi="Times New Roman" w:cs="Times New Roman"/>
          <w:i/>
          <w:iCs/>
          <w:sz w:val="28"/>
          <w:szCs w:val="28"/>
        </w:rPr>
        <w:t xml:space="preserve"> Белгородской области</w:t>
      </w: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Pr="00EA6ECF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E46CA4" w:rsidRPr="00EA6ECF" w:rsidRDefault="00E46CA4" w:rsidP="008059D8">
      <w:pPr>
        <w:spacing w:after="0" w:line="240" w:lineRule="auto"/>
        <w:jc w:val="both"/>
      </w:pPr>
    </w:p>
    <w:p w:rsidR="00E46CA4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Физкультурный д</w:t>
      </w:r>
      <w:r w:rsidRPr="008059D8">
        <w:rPr>
          <w:rFonts w:ascii="Times New Roman" w:hAnsi="Times New Roman" w:cs="Times New Roman"/>
          <w:sz w:val="36"/>
          <w:szCs w:val="36"/>
        </w:rPr>
        <w:t xml:space="preserve">осуг для детей разновозрастной группы дошкольного возраста </w:t>
      </w:r>
    </w:p>
    <w:p w:rsidR="00E46CA4" w:rsidRPr="008059D8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46CA4" w:rsidRPr="008059D8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8059D8">
        <w:rPr>
          <w:rFonts w:ascii="Times New Roman" w:hAnsi="Times New Roman" w:cs="Times New Roman"/>
          <w:sz w:val="52"/>
          <w:szCs w:val="52"/>
        </w:rPr>
        <w:t>«Мы здоровье бережём – олимпийцами растём»</w:t>
      </w: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Pr="008059D8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59D8">
        <w:rPr>
          <w:rFonts w:ascii="Times New Roman" w:hAnsi="Times New Roman" w:cs="Times New Roman"/>
          <w:sz w:val="32"/>
          <w:szCs w:val="32"/>
        </w:rPr>
        <w:t>Подготовила воспитатель:</w:t>
      </w:r>
    </w:p>
    <w:p w:rsidR="00E46CA4" w:rsidRPr="008059D8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59D8">
        <w:rPr>
          <w:rFonts w:ascii="Times New Roman" w:hAnsi="Times New Roman" w:cs="Times New Roman"/>
          <w:sz w:val="32"/>
          <w:szCs w:val="32"/>
        </w:rPr>
        <w:t>Чеботаева Надежда Владимировна</w:t>
      </w:r>
    </w:p>
    <w:p w:rsidR="00E46CA4" w:rsidRDefault="00E46CA4" w:rsidP="008059D8">
      <w:pPr>
        <w:spacing w:after="0" w:line="240" w:lineRule="auto"/>
        <w:jc w:val="right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:rsidR="00E46CA4" w:rsidRDefault="00E46CA4" w:rsidP="008776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46CA4" w:rsidRPr="008059D8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6CA4" w:rsidRPr="008059D8" w:rsidRDefault="00E46CA4" w:rsidP="008059D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2014 год</w:t>
      </w: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802235" w:rsidRDefault="00E46CA4" w:rsidP="008059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2235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E46CA4" w:rsidRPr="00EC0408" w:rsidRDefault="00E46CA4" w:rsidP="00805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Повышение интереса детей к здоровому образу жизни посредством использования здоровьесберегающих технологий в различных видах музыкальной деятельности.</w:t>
      </w:r>
    </w:p>
    <w:p w:rsidR="00E46CA4" w:rsidRDefault="00E46CA4" w:rsidP="008059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AF1BA1" w:rsidRDefault="00E46CA4" w:rsidP="008059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1BA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46CA4" w:rsidRPr="00EC0408" w:rsidRDefault="00E46CA4" w:rsidP="008059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:rsidR="00E46CA4" w:rsidRPr="00EC0408" w:rsidRDefault="00E46CA4" w:rsidP="008059D8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Познакомить детей с различными видами музыкально-оздоровительных упражнений. </w:t>
      </w:r>
      <w:r w:rsidRPr="00EC0408">
        <w:rPr>
          <w:rFonts w:ascii="Times New Roman" w:hAnsi="Times New Roman" w:cs="Times New Roman"/>
          <w:sz w:val="28"/>
          <w:szCs w:val="28"/>
        </w:rPr>
        <w:br/>
        <w:t xml:space="preserve">Развивать музыкальные и творческие способности дошкольников в различных видах музыкальной деятельности, используя здоровьесберегающие технологии, исходя из возрастных и индивидуальных возможностей каждого ребёнка, звуковую культуру речи воспитанников, связанную </w:t>
      </w:r>
      <w:r>
        <w:rPr>
          <w:rFonts w:ascii="Times New Roman" w:hAnsi="Times New Roman" w:cs="Times New Roman"/>
          <w:sz w:val="28"/>
          <w:szCs w:val="28"/>
        </w:rPr>
        <w:t>речь и её грамматический строй.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Развивать координацию движений.</w:t>
      </w:r>
      <w:r w:rsidRPr="00EC0408">
        <w:rPr>
          <w:rFonts w:ascii="Times New Roman" w:hAnsi="Times New Roman" w:cs="Times New Roman"/>
          <w:sz w:val="28"/>
          <w:szCs w:val="28"/>
        </w:rPr>
        <w:br/>
        <w:t>Развивать познавательный интерес детей к здоровому образу жизни, любознательность, желание самостоятельно найти ответ.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EC0408">
        <w:rPr>
          <w:rFonts w:ascii="Times New Roman" w:hAnsi="Times New Roman" w:cs="Times New Roman"/>
          <w:sz w:val="28"/>
          <w:szCs w:val="28"/>
        </w:rPr>
        <w:br/>
        <w:t>Воспитывать уважительное отношение к культуре страны, народа; создавать положительную основу для воспитания патриотических чувств.</w:t>
      </w:r>
    </w:p>
    <w:p w:rsidR="00E46CA4" w:rsidRPr="008059D8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59D8">
        <w:rPr>
          <w:rFonts w:ascii="Times New Roman" w:hAnsi="Times New Roman" w:cs="Times New Roman"/>
          <w:b/>
          <w:bCs/>
          <w:sz w:val="28"/>
          <w:szCs w:val="28"/>
        </w:rPr>
        <w:t>Оздоровительные: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Сохранять и укреплять физическое и психическое здоровье воспитанников. </w:t>
      </w:r>
      <w:r w:rsidRPr="00EC0408">
        <w:rPr>
          <w:rFonts w:ascii="Times New Roman" w:hAnsi="Times New Roman" w:cs="Times New Roman"/>
          <w:sz w:val="28"/>
          <w:szCs w:val="28"/>
        </w:rPr>
        <w:br/>
        <w:t>Создавать условия, обеспечивающие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е благополучие каждого ребёнка. </w:t>
      </w:r>
      <w:r w:rsidRPr="00EC0408">
        <w:rPr>
          <w:rFonts w:ascii="Times New Roman" w:hAnsi="Times New Roman" w:cs="Times New Roman"/>
          <w:sz w:val="28"/>
          <w:szCs w:val="28"/>
        </w:rPr>
        <w:t>Укреплять общую моторику.</w:t>
      </w:r>
      <w:r w:rsidRPr="00EC0408">
        <w:rPr>
          <w:rFonts w:ascii="Times New Roman" w:hAnsi="Times New Roman" w:cs="Times New Roman"/>
          <w:sz w:val="28"/>
          <w:szCs w:val="28"/>
        </w:rPr>
        <w:br/>
      </w:r>
    </w:p>
    <w:p w:rsidR="00E46CA4" w:rsidRPr="008059D8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59D8"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 xml:space="preserve">Ведущая, </w:t>
      </w:r>
      <w:r>
        <w:rPr>
          <w:rFonts w:ascii="Times New Roman" w:hAnsi="Times New Roman" w:cs="Times New Roman"/>
          <w:sz w:val="28"/>
          <w:szCs w:val="28"/>
        </w:rPr>
        <w:t>Мишка.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8059D8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59D8">
        <w:rPr>
          <w:rFonts w:ascii="Times New Roman" w:hAnsi="Times New Roman" w:cs="Times New Roman"/>
          <w:b/>
          <w:bCs/>
          <w:sz w:val="28"/>
          <w:szCs w:val="28"/>
        </w:rPr>
        <w:t>Атрибуты и декорации: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персонажа</w:t>
      </w:r>
      <w:r w:rsidRPr="00EC040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Мишки</w:t>
      </w:r>
      <w:r w:rsidRPr="00EC0408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мячи, обручи, кегли, скакалки, 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AF1BA1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1BA1">
        <w:rPr>
          <w:rFonts w:ascii="Times New Roman" w:hAnsi="Times New Roman" w:cs="Times New Roman"/>
          <w:b/>
          <w:bCs/>
          <w:sz w:val="28"/>
          <w:szCs w:val="28"/>
        </w:rPr>
        <w:t>Ход досуга: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Звучит песня «До свиданья наш ласковый мишка» муз. А. Пахмутовой, сл. Н. Добронравова. Дети входят выполняют танцевальную композицию, затем ложатся на ковёр.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350.25pt;visibility:visible">
            <v:imagedata r:id="rId4" o:title=""/>
          </v:shape>
        </w:pic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76E">
        <w:rPr>
          <w:rFonts w:ascii="Times New Roman" w:hAnsi="Times New Roman" w:cs="Times New Roman"/>
          <w:b/>
          <w:bCs/>
          <w:sz w:val="28"/>
          <w:szCs w:val="28"/>
        </w:rPr>
        <w:t>Релаксация:</w:t>
      </w:r>
      <w:r w:rsidRPr="00EC0408">
        <w:rPr>
          <w:rFonts w:ascii="Times New Roman" w:hAnsi="Times New Roman" w:cs="Times New Roman"/>
          <w:sz w:val="28"/>
          <w:szCs w:val="28"/>
        </w:rPr>
        <w:t>Звучит музыкальное произведение «Утро» П. И. Чайковский,  все дети лежат на ковре, а те, кто читают стихи,</w:t>
      </w:r>
      <w:r>
        <w:rPr>
          <w:rFonts w:ascii="Times New Roman" w:hAnsi="Times New Roman" w:cs="Times New Roman"/>
          <w:sz w:val="28"/>
          <w:szCs w:val="28"/>
        </w:rPr>
        <w:t xml:space="preserve"> встают по одному, потягиваясь. </w:t>
      </w:r>
      <w:r w:rsidRPr="00EC0408">
        <w:rPr>
          <w:rFonts w:ascii="Times New Roman" w:hAnsi="Times New Roman" w:cs="Times New Roman"/>
          <w:sz w:val="28"/>
          <w:szCs w:val="28"/>
        </w:rPr>
        <w:t>Стихи с элементом дыхательной гимнастики.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462.75pt;height:304.5pt;visibility:visible">
            <v:imagedata r:id="rId5" o:title=""/>
          </v:shape>
        </w:pic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ребенок</w:t>
      </w:r>
      <w:r w:rsidRPr="00EC040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Видел я сегодня сон</w:t>
      </w:r>
      <w:r w:rsidRPr="00EC0408">
        <w:rPr>
          <w:rFonts w:ascii="Times New Roman" w:hAnsi="Times New Roman" w:cs="Times New Roman"/>
          <w:sz w:val="28"/>
          <w:szCs w:val="28"/>
        </w:rPr>
        <w:br/>
        <w:t>Олимпийский стадион,</w:t>
      </w:r>
      <w:r w:rsidRPr="00EC0408">
        <w:rPr>
          <w:rFonts w:ascii="Times New Roman" w:hAnsi="Times New Roman" w:cs="Times New Roman"/>
          <w:sz w:val="28"/>
          <w:szCs w:val="28"/>
        </w:rPr>
        <w:br/>
        <w:t>Мишку с кольцами, шары,</w:t>
      </w:r>
      <w:r w:rsidRPr="00EC0408">
        <w:rPr>
          <w:rFonts w:ascii="Times New Roman" w:hAnsi="Times New Roman" w:cs="Times New Roman"/>
          <w:sz w:val="28"/>
          <w:szCs w:val="28"/>
        </w:rPr>
        <w:br/>
        <w:t>Выступали вместе мы!</w:t>
      </w:r>
    </w:p>
    <w:p w:rsidR="00E46CA4" w:rsidRPr="002D376E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ребенок: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Мне такой же сон приснился:</w:t>
      </w:r>
      <w:r w:rsidRPr="00EC0408">
        <w:rPr>
          <w:rFonts w:ascii="Times New Roman" w:hAnsi="Times New Roman" w:cs="Times New Roman"/>
          <w:sz w:val="28"/>
          <w:szCs w:val="28"/>
        </w:rPr>
        <w:br/>
        <w:t>Рядом с Мишкой очутился.</w:t>
      </w:r>
      <w:r w:rsidRPr="00EC0408">
        <w:rPr>
          <w:rFonts w:ascii="Times New Roman" w:hAnsi="Times New Roman" w:cs="Times New Roman"/>
          <w:sz w:val="28"/>
          <w:szCs w:val="28"/>
        </w:rPr>
        <w:br/>
        <w:t>Вот наяву б, а не в кровати</w:t>
      </w:r>
      <w:r w:rsidRPr="00EC0408">
        <w:rPr>
          <w:rFonts w:ascii="Times New Roman" w:hAnsi="Times New Roman" w:cs="Times New Roman"/>
          <w:sz w:val="28"/>
          <w:szCs w:val="28"/>
        </w:rPr>
        <w:br/>
        <w:t>Участвовать в олимпиаде!</w:t>
      </w:r>
    </w:p>
    <w:p w:rsidR="00E46CA4" w:rsidRPr="002D376E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D376E">
        <w:rPr>
          <w:rFonts w:ascii="Times New Roman" w:hAnsi="Times New Roman" w:cs="Times New Roman"/>
          <w:b/>
          <w:bCs/>
          <w:sz w:val="28"/>
          <w:szCs w:val="28"/>
        </w:rPr>
        <w:t>3 ребенок: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Тогда, вставайте!</w:t>
      </w:r>
      <w:r w:rsidRPr="00EC0408">
        <w:rPr>
          <w:rFonts w:ascii="Times New Roman" w:hAnsi="Times New Roman" w:cs="Times New Roman"/>
          <w:sz w:val="28"/>
          <w:szCs w:val="28"/>
        </w:rPr>
        <w:br/>
        <w:t>Хватит спать!</w:t>
      </w:r>
      <w:r w:rsidRPr="00EC0408">
        <w:rPr>
          <w:rFonts w:ascii="Times New Roman" w:hAnsi="Times New Roman" w:cs="Times New Roman"/>
          <w:sz w:val="28"/>
          <w:szCs w:val="28"/>
        </w:rPr>
        <w:br/>
        <w:t>Не будем время мы терять.</w:t>
      </w:r>
      <w:r w:rsidRPr="00EC0408">
        <w:rPr>
          <w:rFonts w:ascii="Times New Roman" w:hAnsi="Times New Roman" w:cs="Times New Roman"/>
          <w:sz w:val="28"/>
          <w:szCs w:val="28"/>
        </w:rPr>
        <w:br/>
        <w:t>Потянем ручки вы</w:t>
      </w:r>
      <w:r>
        <w:rPr>
          <w:rFonts w:ascii="Times New Roman" w:hAnsi="Times New Roman" w:cs="Times New Roman"/>
          <w:sz w:val="28"/>
          <w:szCs w:val="28"/>
        </w:rPr>
        <w:t>соко,</w:t>
      </w:r>
      <w:r>
        <w:rPr>
          <w:rFonts w:ascii="Times New Roman" w:hAnsi="Times New Roman" w:cs="Times New Roman"/>
          <w:sz w:val="28"/>
          <w:szCs w:val="28"/>
        </w:rPr>
        <w:br/>
        <w:t xml:space="preserve">Вдохнём и выдохнем легко! </w:t>
      </w:r>
      <w:r w:rsidRPr="00EC0408">
        <w:rPr>
          <w:rFonts w:ascii="Times New Roman" w:hAnsi="Times New Roman" w:cs="Times New Roman"/>
          <w:sz w:val="28"/>
          <w:szCs w:val="28"/>
        </w:rPr>
        <w:t>(Воспитанники вдыхают бесшумно носиком, поднимаются на носочки и выдыхают через ротик).</w:t>
      </w:r>
      <w:r>
        <w:rPr>
          <w:rFonts w:ascii="Times New Roman" w:hAnsi="Times New Roman" w:cs="Times New Roman"/>
          <w:sz w:val="28"/>
          <w:szCs w:val="28"/>
        </w:rPr>
        <w:t xml:space="preserve"> Все дети встают, потягиваются</w:t>
      </w:r>
      <w:r w:rsidRPr="00EC0408">
        <w:rPr>
          <w:rFonts w:ascii="Times New Roman" w:hAnsi="Times New Roman" w:cs="Times New Roman"/>
          <w:sz w:val="28"/>
          <w:szCs w:val="28"/>
        </w:rPr>
        <w:t>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Здравствуйте, ребята. Слышу ваш разговор, вы мечтаете поучаствовать в Олимпийских играх и стать олимпийскими чемпионами. Я уверена, это всё у вас впереди, но, а пока сегодня замечательный день, светит солнце, в нашем зале так уютно, что хочется всем пожелать «Доброе утро». Давайте улыбнёмся и пожелаем всем, всем «Доброе утро!».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Валеологическая песня-распевка «Доброе утро!»</w:t>
      </w:r>
      <w:r>
        <w:rPr>
          <w:rFonts w:ascii="Times New Roman" w:hAnsi="Times New Roman" w:cs="Times New Roman"/>
          <w:sz w:val="28"/>
          <w:szCs w:val="28"/>
        </w:rPr>
        <w:br/>
        <w:t>Доброе утро!</w:t>
      </w:r>
      <w:r>
        <w:rPr>
          <w:rFonts w:ascii="Times New Roman" w:hAnsi="Times New Roman" w:cs="Times New Roman"/>
          <w:sz w:val="28"/>
          <w:szCs w:val="28"/>
        </w:rPr>
        <w:br/>
        <w:t xml:space="preserve">Улыбнись скорее! </w:t>
      </w:r>
      <w:r w:rsidRPr="00EC0408">
        <w:rPr>
          <w:rFonts w:ascii="Times New Roman" w:hAnsi="Times New Roman" w:cs="Times New Roman"/>
          <w:sz w:val="28"/>
          <w:szCs w:val="28"/>
        </w:rPr>
        <w:t>(Дети улыбаются)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И с</w:t>
      </w:r>
      <w:r>
        <w:rPr>
          <w:rFonts w:ascii="Times New Roman" w:hAnsi="Times New Roman" w:cs="Times New Roman"/>
          <w:sz w:val="28"/>
          <w:szCs w:val="28"/>
        </w:rPr>
        <w:t>егодня весь день</w:t>
      </w:r>
      <w:r>
        <w:rPr>
          <w:rFonts w:ascii="Times New Roman" w:hAnsi="Times New Roman" w:cs="Times New Roman"/>
          <w:sz w:val="28"/>
          <w:szCs w:val="28"/>
        </w:rPr>
        <w:br/>
        <w:t xml:space="preserve">Будет веселее. </w:t>
      </w:r>
      <w:r w:rsidRPr="00EC0408">
        <w:rPr>
          <w:rFonts w:ascii="Times New Roman" w:hAnsi="Times New Roman" w:cs="Times New Roman"/>
          <w:sz w:val="28"/>
          <w:szCs w:val="28"/>
        </w:rPr>
        <w:t>(Хлопают в ладоши)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погладим лобик,</w:t>
      </w:r>
      <w:r>
        <w:rPr>
          <w:rFonts w:ascii="Times New Roman" w:hAnsi="Times New Roman" w:cs="Times New Roman"/>
          <w:sz w:val="28"/>
          <w:szCs w:val="28"/>
        </w:rPr>
        <w:br/>
        <w:t xml:space="preserve">Носик и щечки. </w:t>
      </w:r>
      <w:r w:rsidRPr="00EC0408">
        <w:rPr>
          <w:rFonts w:ascii="Times New Roman" w:hAnsi="Times New Roman" w:cs="Times New Roman"/>
          <w:sz w:val="28"/>
          <w:szCs w:val="28"/>
        </w:rPr>
        <w:t>(Выполняют движения по тексту)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Будем мы крас</w:t>
      </w:r>
      <w:r>
        <w:rPr>
          <w:rFonts w:ascii="Times New Roman" w:hAnsi="Times New Roman" w:cs="Times New Roman"/>
          <w:sz w:val="28"/>
          <w:szCs w:val="28"/>
        </w:rPr>
        <w:t>ивыми,</w:t>
      </w:r>
      <w:r>
        <w:rPr>
          <w:rFonts w:ascii="Times New Roman" w:hAnsi="Times New Roman" w:cs="Times New Roman"/>
          <w:sz w:val="28"/>
          <w:szCs w:val="28"/>
        </w:rPr>
        <w:br/>
        <w:t xml:space="preserve">Как в саду цветочки! </w:t>
      </w:r>
      <w:r w:rsidRPr="00EC0408">
        <w:rPr>
          <w:rFonts w:ascii="Times New Roman" w:hAnsi="Times New Roman" w:cs="Times New Roman"/>
          <w:sz w:val="28"/>
          <w:szCs w:val="28"/>
        </w:rPr>
        <w:t>(Выполняют фонарики)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Разотрём ладошки</w:t>
      </w:r>
      <w:r w:rsidRPr="00EC0408">
        <w:rPr>
          <w:rFonts w:ascii="Times New Roman" w:hAnsi="Times New Roman" w:cs="Times New Roman"/>
          <w:sz w:val="28"/>
          <w:szCs w:val="28"/>
        </w:rPr>
        <w:br/>
        <w:t>Сильнее, сильнее!</w:t>
      </w:r>
      <w:r w:rsidRPr="00EC0408">
        <w:rPr>
          <w:rFonts w:ascii="Times New Roman" w:hAnsi="Times New Roman" w:cs="Times New Roman"/>
          <w:sz w:val="28"/>
          <w:szCs w:val="28"/>
        </w:rPr>
        <w:br/>
        <w:t>А т</w:t>
      </w:r>
      <w:r>
        <w:rPr>
          <w:rFonts w:ascii="Times New Roman" w:hAnsi="Times New Roman" w:cs="Times New Roman"/>
          <w:sz w:val="28"/>
          <w:szCs w:val="28"/>
        </w:rPr>
        <w:t>еперь похлопаем</w:t>
      </w:r>
      <w:r>
        <w:rPr>
          <w:rFonts w:ascii="Times New Roman" w:hAnsi="Times New Roman" w:cs="Times New Roman"/>
          <w:sz w:val="28"/>
          <w:szCs w:val="28"/>
        </w:rPr>
        <w:br/>
        <w:t xml:space="preserve">Смелее, смелее! </w:t>
      </w:r>
      <w:r w:rsidRPr="00EC0408">
        <w:rPr>
          <w:rFonts w:ascii="Times New Roman" w:hAnsi="Times New Roman" w:cs="Times New Roman"/>
          <w:sz w:val="28"/>
          <w:szCs w:val="28"/>
        </w:rPr>
        <w:t>(Выполняют движения по тексту)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Ушки мы теп</w:t>
      </w:r>
      <w:r>
        <w:rPr>
          <w:rFonts w:ascii="Times New Roman" w:hAnsi="Times New Roman" w:cs="Times New Roman"/>
          <w:sz w:val="28"/>
          <w:szCs w:val="28"/>
        </w:rPr>
        <w:t>ерь потрём,</w:t>
      </w:r>
      <w:r>
        <w:rPr>
          <w:rFonts w:ascii="Times New Roman" w:hAnsi="Times New Roman" w:cs="Times New Roman"/>
          <w:sz w:val="28"/>
          <w:szCs w:val="28"/>
        </w:rPr>
        <w:br/>
        <w:t xml:space="preserve">И здоровье сбережём. </w:t>
      </w:r>
      <w:r w:rsidRPr="00EC0408">
        <w:rPr>
          <w:rFonts w:ascii="Times New Roman" w:hAnsi="Times New Roman" w:cs="Times New Roman"/>
          <w:sz w:val="28"/>
          <w:szCs w:val="28"/>
        </w:rPr>
        <w:t>(Разводят руки в стороны)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Улыбн</w:t>
      </w:r>
      <w:r>
        <w:rPr>
          <w:rFonts w:ascii="Times New Roman" w:hAnsi="Times New Roman" w:cs="Times New Roman"/>
          <w:sz w:val="28"/>
          <w:szCs w:val="28"/>
        </w:rPr>
        <w:t>ёмся снова,</w:t>
      </w:r>
      <w:r>
        <w:rPr>
          <w:rFonts w:ascii="Times New Roman" w:hAnsi="Times New Roman" w:cs="Times New Roman"/>
          <w:sz w:val="28"/>
          <w:szCs w:val="28"/>
        </w:rPr>
        <w:br/>
        <w:t xml:space="preserve">Будьте все здоровы! </w:t>
      </w:r>
      <w:r w:rsidRPr="00EC0408">
        <w:rPr>
          <w:rFonts w:ascii="Times New Roman" w:hAnsi="Times New Roman" w:cs="Times New Roman"/>
          <w:sz w:val="28"/>
          <w:szCs w:val="28"/>
        </w:rPr>
        <w:t>(Дети присаживаются на стулья)</w:t>
      </w:r>
    </w:p>
    <w:p w:rsidR="00E46CA4" w:rsidRDefault="00E46CA4" w:rsidP="005C0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7" type="#_x0000_t75" style="width:443.25pt;height:295.5pt;visibility:visible">
            <v:imagedata r:id="rId6" o:title=""/>
          </v:shape>
        </w:pic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8" type="#_x0000_t75" style="width:443.25pt;height:336pt;visibility:visible">
            <v:imagedata r:id="rId7" o:title=""/>
          </v:shape>
        </w:pic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 xml:space="preserve">Выбегает </w:t>
      </w: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Привет детишки, девчонки и мальчишки! Я Мишка,  люблю движение, физкультуру, спорт, музыку. Пришёл я к вам не с пустыми руками, а принёс мяч здоровья – его так назвали, потому что все кто в него играют, становятся сильными, ловкими, здоровыми. А если вы не будете заниматься спортом, то никогда больше не сможете стать олимпийским чемпионом. И так ребята начнём с разминки, расскажу я вам,  что такое физкультура!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Выходи, да по порядку </w:t>
      </w:r>
      <w:r w:rsidRPr="00EC0408">
        <w:rPr>
          <w:rFonts w:ascii="Times New Roman" w:hAnsi="Times New Roman" w:cs="Times New Roman"/>
          <w:sz w:val="28"/>
          <w:szCs w:val="28"/>
        </w:rPr>
        <w:br/>
        <w:t>Становись скорее вряд,</w:t>
      </w:r>
      <w:r w:rsidRPr="00EC0408">
        <w:rPr>
          <w:rFonts w:ascii="Times New Roman" w:hAnsi="Times New Roman" w:cs="Times New Roman"/>
          <w:sz w:val="28"/>
          <w:szCs w:val="28"/>
        </w:rPr>
        <w:br/>
        <w:t>Рассказать всем про зарядку</w:t>
      </w:r>
      <w:r w:rsidRPr="00EC0408">
        <w:rPr>
          <w:rFonts w:ascii="Times New Roman" w:hAnsi="Times New Roman" w:cs="Times New Roman"/>
          <w:sz w:val="28"/>
          <w:szCs w:val="28"/>
        </w:rPr>
        <w:br/>
        <w:t>Приглашаю всех ребят.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29" type="#_x0000_t75" style="width:462.75pt;height:334.5pt;visibility:visible">
            <v:imagedata r:id="rId8" o:title=""/>
          </v:shape>
        </w:pic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5C0CDA" w:rsidRDefault="00E46CA4" w:rsidP="005C0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«Марш» Е.Н. Тиличеева д</w:t>
      </w:r>
      <w:r w:rsidRPr="00EC0408">
        <w:rPr>
          <w:rFonts w:ascii="Times New Roman" w:hAnsi="Times New Roman" w:cs="Times New Roman"/>
          <w:sz w:val="28"/>
          <w:szCs w:val="28"/>
        </w:rPr>
        <w:t>ети маршируют друг за другом, выстраиваются в линию. Проводится разминка «</w:t>
      </w:r>
      <w:r>
        <w:rPr>
          <w:rFonts w:ascii="Times New Roman" w:hAnsi="Times New Roman" w:cs="Times New Roman"/>
          <w:sz w:val="28"/>
          <w:szCs w:val="28"/>
          <w:lang w:eastAsia="ru-RU"/>
        </w:rPr>
        <w:t>Физкультура</w:t>
      </w:r>
      <w:r w:rsidRPr="00EC040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Что такое физкультура?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Тренировка и игра.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Что такое физкультура?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«Физ» и «куль», и «ту», и «ра».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Руки вверх, руки вниз.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Это «физ».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Крутим шею словно руль.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Это «куль».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Ловко прыгай в высоту.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Это «ту».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Бегай полчаса с утра.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Это «ра».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Занимаясь этим делом,</w:t>
      </w:r>
      <w:r w:rsidRPr="00EC0408">
        <w:rPr>
          <w:rFonts w:ascii="Times New Roman" w:hAnsi="Times New Roman" w:cs="Times New Roman"/>
          <w:sz w:val="28"/>
          <w:szCs w:val="28"/>
        </w:rPr>
        <w:br/>
        <w:t>Будешь сильным, ловким, смелым.</w:t>
      </w:r>
      <w:r w:rsidRPr="00EC0408">
        <w:rPr>
          <w:rFonts w:ascii="Times New Roman" w:hAnsi="Times New Roman" w:cs="Times New Roman"/>
          <w:sz w:val="28"/>
          <w:szCs w:val="28"/>
        </w:rPr>
        <w:br/>
        <w:t>Плюс хорошая фигура.</w:t>
      </w:r>
      <w:r w:rsidRPr="00EC0408">
        <w:rPr>
          <w:rFonts w:ascii="Times New Roman" w:hAnsi="Times New Roman" w:cs="Times New Roman"/>
          <w:sz w:val="28"/>
          <w:szCs w:val="28"/>
        </w:rPr>
        <w:br/>
        <w:t>Вот, что значит...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C0408">
        <w:rPr>
          <w:rFonts w:ascii="Times New Roman" w:hAnsi="Times New Roman" w:cs="Times New Roman"/>
          <w:sz w:val="28"/>
          <w:szCs w:val="28"/>
        </w:rPr>
        <w:t>Физкультура!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0" type="#_x0000_t75" style="width:462.75pt;height:324.75pt;visibility:visible">
            <v:imagedata r:id="rId9" o:title=""/>
          </v:shape>
        </w:pic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>Хотите быть спортивными,</w:t>
      </w:r>
      <w:r w:rsidRPr="00EC0408">
        <w:rPr>
          <w:rFonts w:ascii="Times New Roman" w:hAnsi="Times New Roman" w:cs="Times New Roman"/>
          <w:sz w:val="28"/>
          <w:szCs w:val="28"/>
        </w:rPr>
        <w:br/>
        <w:t>Здоровыми и активными?</w:t>
      </w:r>
    </w:p>
    <w:p w:rsidR="00E46CA4" w:rsidRDefault="00E46CA4" w:rsidP="00AF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EC0408">
        <w:rPr>
          <w:rFonts w:ascii="Times New Roman" w:hAnsi="Times New Roman" w:cs="Times New Roman"/>
          <w:sz w:val="28"/>
          <w:szCs w:val="28"/>
        </w:rPr>
        <w:t xml:space="preserve">Тогда </w:t>
      </w:r>
      <w:r>
        <w:rPr>
          <w:rFonts w:ascii="Times New Roman" w:hAnsi="Times New Roman" w:cs="Times New Roman"/>
          <w:sz w:val="28"/>
          <w:szCs w:val="28"/>
        </w:rPr>
        <w:t>давайте выполним зарядку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ногами топ-топ,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руками хлоп-хлоп!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глазами миг-миг,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плечами чик-чик.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Раз-сюда, два-туда, (повороты вправо-влево)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Повернись вокруг себя. (поворот)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Раз-присели, два-привстали,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Руки кверху все подняли.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Сели-встали, сели-встали,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подскоки делать стали. (прыжки)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Снова выстроились вряд,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Словно вышли на парад. (ходьба на месте)</w:t>
      </w:r>
    </w:p>
    <w:p w:rsidR="00E46CA4" w:rsidRPr="007D4B10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Раз-два, раз-два,</w:t>
      </w:r>
    </w:p>
    <w:p w:rsidR="00E46CA4" w:rsidRPr="00AF1BA1" w:rsidRDefault="00E46CA4" w:rsidP="00AF1B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Отдыхать</w:t>
      </w: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всем </w:t>
      </w:r>
      <w:r w:rsidRPr="007D4B1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пора.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 xml:space="preserve">А еще надо </w:t>
      </w:r>
      <w:r>
        <w:rPr>
          <w:rFonts w:ascii="Times New Roman" w:hAnsi="Times New Roman" w:cs="Times New Roman"/>
          <w:sz w:val="28"/>
          <w:szCs w:val="28"/>
        </w:rPr>
        <w:t xml:space="preserve">правильно питаться, то есть, </w:t>
      </w:r>
      <w:r w:rsidRPr="00EC0408">
        <w:rPr>
          <w:rFonts w:ascii="Times New Roman" w:hAnsi="Times New Roman" w:cs="Times New Roman"/>
          <w:sz w:val="28"/>
          <w:szCs w:val="28"/>
        </w:rPr>
        <w:t xml:space="preserve"> правильные продукты, потому что есть такие, которые вкусные, но могут принести организму вред. Мы сейчас отправимся в магазин, и ребята помогут тебе выбрать правильные продукты.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Проводится игра под музыку русской народной песни «Ах, вы, сени мои сени». Все становятся в круг друг за другом, идут, образуя круг, и поют: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В магазин мы пойдём</w:t>
      </w:r>
      <w:r w:rsidRPr="00EC0408">
        <w:rPr>
          <w:rFonts w:ascii="Times New Roman" w:hAnsi="Times New Roman" w:cs="Times New Roman"/>
          <w:sz w:val="28"/>
          <w:szCs w:val="28"/>
        </w:rPr>
        <w:br/>
        <w:t>И продукты там найдём.</w:t>
      </w:r>
      <w:r w:rsidRPr="00EC0408">
        <w:rPr>
          <w:rFonts w:ascii="Times New Roman" w:hAnsi="Times New Roman" w:cs="Times New Roman"/>
          <w:sz w:val="28"/>
          <w:szCs w:val="28"/>
        </w:rPr>
        <w:br/>
        <w:t>Покупать мы будем дружно</w:t>
      </w:r>
      <w:r w:rsidRPr="00EC0408">
        <w:rPr>
          <w:rFonts w:ascii="Times New Roman" w:hAnsi="Times New Roman" w:cs="Times New Roman"/>
          <w:sz w:val="28"/>
          <w:szCs w:val="28"/>
        </w:rPr>
        <w:br/>
        <w:t>То, что организму нужно.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 </w:t>
      </w:r>
      <w:r w:rsidRPr="00EC0408">
        <w:rPr>
          <w:rFonts w:ascii="Times New Roman" w:hAnsi="Times New Roman" w:cs="Times New Roman"/>
          <w:sz w:val="28"/>
          <w:szCs w:val="28"/>
        </w:rPr>
        <w:t xml:space="preserve"> называет продукт, если он полезный дети поднимают руки вверх, если нет - присаживаются на корточки.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- Чипсы,</w:t>
      </w:r>
      <w:r w:rsidRPr="00EC0408">
        <w:rPr>
          <w:rFonts w:ascii="Times New Roman" w:hAnsi="Times New Roman" w:cs="Times New Roman"/>
          <w:sz w:val="28"/>
          <w:szCs w:val="28"/>
        </w:rPr>
        <w:br/>
        <w:t>- Фрукты,</w:t>
      </w:r>
      <w:r w:rsidRPr="00EC0408">
        <w:rPr>
          <w:rFonts w:ascii="Times New Roman" w:hAnsi="Times New Roman" w:cs="Times New Roman"/>
          <w:sz w:val="28"/>
          <w:szCs w:val="28"/>
        </w:rPr>
        <w:br/>
        <w:t>- Лимонад,</w:t>
      </w:r>
      <w:r w:rsidRPr="00EC0408">
        <w:rPr>
          <w:rFonts w:ascii="Times New Roman" w:hAnsi="Times New Roman" w:cs="Times New Roman"/>
          <w:sz w:val="28"/>
          <w:szCs w:val="28"/>
        </w:rPr>
        <w:br/>
        <w:t>- Рыба,</w:t>
      </w:r>
      <w:r w:rsidRPr="00EC0408">
        <w:rPr>
          <w:rFonts w:ascii="Times New Roman" w:hAnsi="Times New Roman" w:cs="Times New Roman"/>
          <w:sz w:val="28"/>
          <w:szCs w:val="28"/>
        </w:rPr>
        <w:br/>
        <w:t>- Творог, </w:t>
      </w:r>
      <w:r w:rsidRPr="00EC0408">
        <w:rPr>
          <w:rFonts w:ascii="Times New Roman" w:hAnsi="Times New Roman" w:cs="Times New Roman"/>
          <w:sz w:val="28"/>
          <w:szCs w:val="28"/>
        </w:rPr>
        <w:br/>
        <w:t>- Мармелад,</w:t>
      </w:r>
      <w:r w:rsidRPr="00EC0408">
        <w:rPr>
          <w:rFonts w:ascii="Times New Roman" w:hAnsi="Times New Roman" w:cs="Times New Roman"/>
          <w:sz w:val="28"/>
          <w:szCs w:val="28"/>
        </w:rPr>
        <w:br/>
        <w:t>- Жвачка</w:t>
      </w:r>
      <w:r w:rsidRPr="00EC0408">
        <w:rPr>
          <w:rFonts w:ascii="Times New Roman" w:hAnsi="Times New Roman" w:cs="Times New Roman"/>
          <w:sz w:val="28"/>
          <w:szCs w:val="28"/>
        </w:rPr>
        <w:br/>
        <w:t>- Овощи</w:t>
      </w:r>
      <w:r w:rsidRPr="00EC0408">
        <w:rPr>
          <w:rFonts w:ascii="Times New Roman" w:hAnsi="Times New Roman" w:cs="Times New Roman"/>
          <w:sz w:val="28"/>
          <w:szCs w:val="28"/>
        </w:rPr>
        <w:br/>
        <w:t>- Компот</w:t>
      </w:r>
      <w:r w:rsidRPr="00EC0408">
        <w:rPr>
          <w:rFonts w:ascii="Times New Roman" w:hAnsi="Times New Roman" w:cs="Times New Roman"/>
          <w:sz w:val="28"/>
          <w:szCs w:val="28"/>
        </w:rPr>
        <w:br/>
        <w:t>- Чупа-чупс</w:t>
      </w:r>
      <w:r w:rsidRPr="00EC040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0408">
        <w:rPr>
          <w:rFonts w:ascii="Times New Roman" w:hAnsi="Times New Roman" w:cs="Times New Roman"/>
          <w:sz w:val="28"/>
          <w:szCs w:val="28"/>
        </w:rPr>
        <w:t>И вкусный торт.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Дети поют: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Мы домой пришли</w:t>
      </w:r>
      <w:r w:rsidRPr="00EC0408">
        <w:rPr>
          <w:rFonts w:ascii="Times New Roman" w:hAnsi="Times New Roman" w:cs="Times New Roman"/>
          <w:sz w:val="28"/>
          <w:szCs w:val="28"/>
        </w:rPr>
        <w:br/>
        <w:t>И продукты принесли.</w:t>
      </w:r>
      <w:r w:rsidRPr="00EC0408">
        <w:rPr>
          <w:rFonts w:ascii="Times New Roman" w:hAnsi="Times New Roman" w:cs="Times New Roman"/>
          <w:sz w:val="28"/>
          <w:szCs w:val="28"/>
        </w:rPr>
        <w:br/>
        <w:t>Нам здоровье сберегут,</w:t>
      </w:r>
      <w:r w:rsidRPr="00EC0408">
        <w:rPr>
          <w:rFonts w:ascii="Times New Roman" w:hAnsi="Times New Roman" w:cs="Times New Roman"/>
          <w:sz w:val="28"/>
          <w:szCs w:val="28"/>
        </w:rPr>
        <w:br/>
        <w:t>Только пользу принесут.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Дети присаживаются на стульчики.</w:t>
      </w:r>
    </w:p>
    <w:p w:rsidR="00E46CA4" w:rsidRPr="00802235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 w:rsidRPr="00802235">
        <w:rPr>
          <w:rFonts w:ascii="Times New Roman" w:hAnsi="Times New Roman" w:cs="Times New Roman"/>
          <w:sz w:val="28"/>
          <w:szCs w:val="28"/>
        </w:rPr>
        <w:t>а теперь давайте поиграем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Дети выходят, становятся парами по кругу.</w:t>
      </w:r>
    </w:p>
    <w:p w:rsidR="00E46CA4" w:rsidRPr="002D376E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D376E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Комплекс игрового массажа «Дружок»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такие ручки!</w:t>
      </w:r>
      <w:r>
        <w:rPr>
          <w:rFonts w:ascii="Times New Roman" w:hAnsi="Times New Roman" w:cs="Times New Roman"/>
          <w:sz w:val="28"/>
          <w:szCs w:val="28"/>
        </w:rPr>
        <w:br/>
        <w:t xml:space="preserve">Посмотри! </w:t>
      </w:r>
      <w:r w:rsidRPr="00EC0408">
        <w:rPr>
          <w:rFonts w:ascii="Times New Roman" w:hAnsi="Times New Roman" w:cs="Times New Roman"/>
          <w:sz w:val="28"/>
          <w:szCs w:val="28"/>
        </w:rPr>
        <w:t>(Стоят спиной друг к другу, гладят свои руки)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Звонко хлопают в ладоши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Раз, два, три!</w:t>
      </w:r>
      <w:r>
        <w:rPr>
          <w:rFonts w:ascii="Times New Roman" w:hAnsi="Times New Roman" w:cs="Times New Roman"/>
          <w:sz w:val="28"/>
          <w:szCs w:val="28"/>
        </w:rPr>
        <w:br/>
        <w:t xml:space="preserve">Раз, два, три! </w:t>
      </w:r>
      <w:r w:rsidRPr="00EC0408">
        <w:rPr>
          <w:rFonts w:ascii="Times New Roman" w:hAnsi="Times New Roman" w:cs="Times New Roman"/>
          <w:sz w:val="28"/>
          <w:szCs w:val="28"/>
        </w:rPr>
        <w:t>(Хлопают)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Твои ручки тоже,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мои похожи. </w:t>
      </w:r>
      <w:r w:rsidRPr="00EC0408">
        <w:rPr>
          <w:rFonts w:ascii="Times New Roman" w:hAnsi="Times New Roman" w:cs="Times New Roman"/>
          <w:sz w:val="28"/>
          <w:szCs w:val="28"/>
        </w:rPr>
        <w:t>(Поворачиваются лицом друг другу, гладят по ручкам друг друга)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Хорошо с тобой, д</w:t>
      </w:r>
      <w:r>
        <w:rPr>
          <w:rFonts w:ascii="Times New Roman" w:hAnsi="Times New Roman" w:cs="Times New Roman"/>
          <w:sz w:val="28"/>
          <w:szCs w:val="28"/>
        </w:rPr>
        <w:t>ружок,</w:t>
      </w:r>
      <w:r>
        <w:rPr>
          <w:rFonts w:ascii="Times New Roman" w:hAnsi="Times New Roman" w:cs="Times New Roman"/>
          <w:sz w:val="28"/>
          <w:szCs w:val="28"/>
        </w:rPr>
        <w:br/>
        <w:t xml:space="preserve">Покружись со мной разок. </w:t>
      </w:r>
      <w:r w:rsidRPr="00EC0408">
        <w:rPr>
          <w:rFonts w:ascii="Times New Roman" w:hAnsi="Times New Roman" w:cs="Times New Roman"/>
          <w:sz w:val="28"/>
          <w:szCs w:val="28"/>
        </w:rPr>
        <w:t>(Кружатся «лодочкой»)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 xml:space="preserve">У меня </w:t>
      </w:r>
      <w:r>
        <w:rPr>
          <w:rFonts w:ascii="Times New Roman" w:hAnsi="Times New Roman" w:cs="Times New Roman"/>
          <w:sz w:val="28"/>
          <w:szCs w:val="28"/>
        </w:rPr>
        <w:t>такие щёчки!</w:t>
      </w:r>
      <w:r>
        <w:rPr>
          <w:rFonts w:ascii="Times New Roman" w:hAnsi="Times New Roman" w:cs="Times New Roman"/>
          <w:sz w:val="28"/>
          <w:szCs w:val="28"/>
        </w:rPr>
        <w:br/>
        <w:t xml:space="preserve">Посмотри! </w:t>
      </w:r>
      <w:r w:rsidRPr="00EC0408">
        <w:rPr>
          <w:rFonts w:ascii="Times New Roman" w:hAnsi="Times New Roman" w:cs="Times New Roman"/>
          <w:sz w:val="28"/>
          <w:szCs w:val="28"/>
        </w:rPr>
        <w:t>(Стоят спиной друг другу, гладят свои щёчки)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Я пощиплю их немножк</w:t>
      </w:r>
      <w:r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br/>
        <w:t>Раз, два, три!</w:t>
      </w:r>
      <w:r>
        <w:rPr>
          <w:rFonts w:ascii="Times New Roman" w:hAnsi="Times New Roman" w:cs="Times New Roman"/>
          <w:sz w:val="28"/>
          <w:szCs w:val="28"/>
        </w:rPr>
        <w:br/>
        <w:t xml:space="preserve">Раз, два, три! </w:t>
      </w:r>
      <w:r w:rsidRPr="00EC0408">
        <w:rPr>
          <w:rFonts w:ascii="Times New Roman" w:hAnsi="Times New Roman" w:cs="Times New Roman"/>
          <w:sz w:val="28"/>
          <w:szCs w:val="28"/>
        </w:rPr>
        <w:t>(Легко щиплют щёчки)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Твои щёчки тоже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мои похожи. </w:t>
      </w:r>
      <w:r w:rsidRPr="00EC0408">
        <w:rPr>
          <w:rFonts w:ascii="Times New Roman" w:hAnsi="Times New Roman" w:cs="Times New Roman"/>
          <w:sz w:val="28"/>
          <w:szCs w:val="28"/>
        </w:rPr>
        <w:t>(Поворачиваются, растирают щёчки друг друга)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Хорошо с тобой, дружок,</w:t>
      </w:r>
      <w:r w:rsidRPr="00EC0408">
        <w:rPr>
          <w:rFonts w:ascii="Times New Roman" w:hAnsi="Times New Roman" w:cs="Times New Roman"/>
          <w:sz w:val="28"/>
          <w:szCs w:val="28"/>
        </w:rPr>
        <w:br/>
        <w:t>Покружись со мн</w:t>
      </w:r>
      <w:r>
        <w:rPr>
          <w:rFonts w:ascii="Times New Roman" w:hAnsi="Times New Roman" w:cs="Times New Roman"/>
          <w:sz w:val="28"/>
          <w:szCs w:val="28"/>
        </w:rPr>
        <w:t xml:space="preserve">ой разок. </w:t>
      </w:r>
      <w:r w:rsidRPr="00EC0408">
        <w:rPr>
          <w:rFonts w:ascii="Times New Roman" w:hAnsi="Times New Roman" w:cs="Times New Roman"/>
          <w:sz w:val="28"/>
          <w:szCs w:val="28"/>
        </w:rPr>
        <w:t>(Кружатся «лодочкой»)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такие ушки!</w:t>
      </w:r>
      <w:r>
        <w:rPr>
          <w:rFonts w:ascii="Times New Roman" w:hAnsi="Times New Roman" w:cs="Times New Roman"/>
          <w:sz w:val="28"/>
          <w:szCs w:val="28"/>
        </w:rPr>
        <w:br/>
        <w:t xml:space="preserve">Посмотри! </w:t>
      </w:r>
      <w:r w:rsidRPr="00EC0408">
        <w:rPr>
          <w:rFonts w:ascii="Times New Roman" w:hAnsi="Times New Roman" w:cs="Times New Roman"/>
          <w:sz w:val="28"/>
          <w:szCs w:val="28"/>
        </w:rPr>
        <w:t>(Стоят спиной друг к другу, массируют ушки)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Разотру их потихоньку. </w:t>
      </w:r>
      <w:r w:rsidRPr="00EC0408">
        <w:rPr>
          <w:rFonts w:ascii="Times New Roman" w:hAnsi="Times New Roman" w:cs="Times New Roman"/>
          <w:sz w:val="28"/>
          <w:szCs w:val="28"/>
        </w:rPr>
        <w:t>(Растирают ушки с усилием)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Раз, два, три!</w:t>
      </w:r>
      <w:r w:rsidRPr="00EC0408">
        <w:rPr>
          <w:rFonts w:ascii="Times New Roman" w:hAnsi="Times New Roman" w:cs="Times New Roman"/>
          <w:sz w:val="28"/>
          <w:szCs w:val="28"/>
        </w:rPr>
        <w:br/>
        <w:t>Раз, два, три</w:t>
      </w:r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  <w:t>Твои ушки тоже,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мои похожи! </w:t>
      </w:r>
      <w:r w:rsidRPr="00EC0408">
        <w:rPr>
          <w:rFonts w:ascii="Times New Roman" w:hAnsi="Times New Roman" w:cs="Times New Roman"/>
          <w:sz w:val="28"/>
          <w:szCs w:val="28"/>
        </w:rPr>
        <w:t>(Поворачиваются лицом друг к другу, теребят ушки друг друга)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Хорошо с тобой, д</w:t>
      </w:r>
      <w:r>
        <w:rPr>
          <w:rFonts w:ascii="Times New Roman" w:hAnsi="Times New Roman" w:cs="Times New Roman"/>
          <w:sz w:val="28"/>
          <w:szCs w:val="28"/>
        </w:rPr>
        <w:t>ружок,</w:t>
      </w:r>
      <w:r>
        <w:rPr>
          <w:rFonts w:ascii="Times New Roman" w:hAnsi="Times New Roman" w:cs="Times New Roman"/>
          <w:sz w:val="28"/>
          <w:szCs w:val="28"/>
        </w:rPr>
        <w:br/>
        <w:t xml:space="preserve">Покружись со мной разок. </w:t>
      </w:r>
      <w:r w:rsidRPr="00EC0408">
        <w:rPr>
          <w:rFonts w:ascii="Times New Roman" w:hAnsi="Times New Roman" w:cs="Times New Roman"/>
          <w:sz w:val="28"/>
          <w:szCs w:val="28"/>
        </w:rPr>
        <w:t>(Кружатся «лодочкой»)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такая спинка.</w:t>
      </w:r>
      <w:r>
        <w:rPr>
          <w:rFonts w:ascii="Times New Roman" w:hAnsi="Times New Roman" w:cs="Times New Roman"/>
          <w:sz w:val="28"/>
          <w:szCs w:val="28"/>
        </w:rPr>
        <w:br/>
        <w:t xml:space="preserve">Посмотри! </w:t>
      </w:r>
      <w:r w:rsidRPr="00EC0408">
        <w:rPr>
          <w:rFonts w:ascii="Times New Roman" w:hAnsi="Times New Roman" w:cs="Times New Roman"/>
          <w:sz w:val="28"/>
          <w:szCs w:val="28"/>
        </w:rPr>
        <w:t>(Один ребёнок поворачивается к спинке другого ребёнка и гладит её)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Я похлопаю по спинке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Раз, два, три!</w:t>
      </w:r>
      <w:r>
        <w:rPr>
          <w:rFonts w:ascii="Times New Roman" w:hAnsi="Times New Roman" w:cs="Times New Roman"/>
          <w:sz w:val="28"/>
          <w:szCs w:val="28"/>
        </w:rPr>
        <w:br/>
        <w:t xml:space="preserve">Раз, два, три! </w:t>
      </w:r>
      <w:r w:rsidRPr="00EC0408">
        <w:rPr>
          <w:rFonts w:ascii="Times New Roman" w:hAnsi="Times New Roman" w:cs="Times New Roman"/>
          <w:sz w:val="28"/>
          <w:szCs w:val="28"/>
        </w:rPr>
        <w:t>(Легко похлопывают по спинке)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Твоя спинка тоже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мою похожа! </w:t>
      </w:r>
      <w:r w:rsidRPr="00EC0408">
        <w:rPr>
          <w:rFonts w:ascii="Times New Roman" w:hAnsi="Times New Roman" w:cs="Times New Roman"/>
          <w:sz w:val="28"/>
          <w:szCs w:val="28"/>
        </w:rPr>
        <w:t>(Меняются местами)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Хорошо с тобой, д</w:t>
      </w:r>
      <w:r>
        <w:rPr>
          <w:rFonts w:ascii="Times New Roman" w:hAnsi="Times New Roman" w:cs="Times New Roman"/>
          <w:sz w:val="28"/>
          <w:szCs w:val="28"/>
        </w:rPr>
        <w:t>ружок,</w:t>
      </w:r>
      <w:r>
        <w:rPr>
          <w:rFonts w:ascii="Times New Roman" w:hAnsi="Times New Roman" w:cs="Times New Roman"/>
          <w:sz w:val="28"/>
          <w:szCs w:val="28"/>
        </w:rPr>
        <w:br/>
        <w:t xml:space="preserve">Покружись со мной разок. </w:t>
      </w:r>
      <w:r w:rsidRPr="00EC0408">
        <w:rPr>
          <w:rFonts w:ascii="Times New Roman" w:hAnsi="Times New Roman" w:cs="Times New Roman"/>
          <w:sz w:val="28"/>
          <w:szCs w:val="28"/>
        </w:rPr>
        <w:t>(Кружатся «лодочкой»)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1" type="#_x0000_t75" style="width:462.75pt;height:350.25pt;visibility:visible">
            <v:imagedata r:id="rId10" o:title=""/>
          </v:shape>
        </w:pic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2" type="#_x0000_t75" style="width:462.75pt;height:329.25pt;visibility:visible">
            <v:imagedata r:id="rId11" o:title=""/>
          </v:shape>
        </w:pic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1" o:spid="_x0000_i1033" type="#_x0000_t75" style="width:462.75pt;height:336pt;visibility:visible">
            <v:imagedata r:id="rId12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C040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C0408">
        <w:rPr>
          <w:rFonts w:ascii="Times New Roman" w:hAnsi="Times New Roman" w:cs="Times New Roman"/>
          <w:sz w:val="28"/>
          <w:szCs w:val="28"/>
        </w:rPr>
        <w:t xml:space="preserve"> ребята давайте </w:t>
      </w:r>
      <w:r>
        <w:rPr>
          <w:rFonts w:ascii="Times New Roman" w:hAnsi="Times New Roman" w:cs="Times New Roman"/>
          <w:sz w:val="28"/>
          <w:szCs w:val="28"/>
        </w:rPr>
        <w:t xml:space="preserve">вместе с Мишкой </w:t>
      </w:r>
      <w:r w:rsidRPr="00EC0408">
        <w:rPr>
          <w:rFonts w:ascii="Times New Roman" w:hAnsi="Times New Roman" w:cs="Times New Roman"/>
          <w:sz w:val="28"/>
          <w:szCs w:val="28"/>
        </w:rPr>
        <w:t>устроим соревнования.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Первое задание – соревнование.</w:t>
      </w:r>
    </w:p>
    <w:p w:rsidR="00E46CA4" w:rsidRPr="00AB0AB7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B0AB7">
        <w:rPr>
          <w:rFonts w:ascii="Times New Roman" w:hAnsi="Times New Roman" w:cs="Times New Roman"/>
          <w:b/>
          <w:bCs/>
          <w:sz w:val="28"/>
          <w:szCs w:val="28"/>
        </w:rPr>
        <w:t>Игра «Передай мяч»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Мне нужны 2 команды. Надо передать мяч назад над головой и вернуть в начало, передавая между ног. (Играют два раза, меняя капитанов, затем присаживаются на стульчики).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5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4" type="#_x0000_t75" style="width:462.75pt;height:321.75pt;visibility:visible">
            <v:imagedata r:id="rId13" o:title=""/>
          </v:shape>
        </w:pic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Вот видишь, какие ловкие ребята.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Ну, ничего. Ловкие, сильные, а умные ли? А то, как в поговорке сила есть ума не надо!</w:t>
      </w:r>
    </w:p>
    <w:p w:rsidR="00E46CA4" w:rsidRPr="00EC0408" w:rsidRDefault="00E46CA4" w:rsidP="00EC040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Игра </w:t>
      </w:r>
      <w:r w:rsidRPr="00EC0408">
        <w:rPr>
          <w:rStyle w:val="c1"/>
          <w:b/>
          <w:bCs/>
          <w:color w:val="000000"/>
          <w:sz w:val="28"/>
          <w:szCs w:val="28"/>
        </w:rPr>
        <w:t>«Урони и собери кегли».</w:t>
      </w:r>
    </w:p>
    <w:p w:rsidR="00E46CA4" w:rsidRDefault="00E46CA4" w:rsidP="00EC0408">
      <w:pPr>
        <w:spacing w:after="0"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EC040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 пол кладут 3 обруча, в каждый обруч ставят по 1 кегле. По сигналу участник команды бежит и роняет кегли одной рукой на пол, стараясь, чтобы они не вылетали из обручей, обегает стойку, возвращается назад и передает эстафету, касаясь ладонью ладони следующего участника. Следующий участник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б</w:t>
      </w:r>
      <w:r w:rsidRPr="00EC0408">
        <w:rPr>
          <w:rStyle w:val="c3"/>
          <w:rFonts w:ascii="Times New Roman" w:hAnsi="Times New Roman" w:cs="Times New Roman"/>
          <w:color w:val="000000"/>
          <w:sz w:val="28"/>
          <w:szCs w:val="28"/>
        </w:rPr>
        <w:t>ежит и ставит кегли в обручи (1 кегля в 1 обруч), обегает стойку, возвращается назад и передает эстафету.</w:t>
      </w:r>
    </w:p>
    <w:p w:rsidR="00E46CA4" w:rsidRPr="00EC0408" w:rsidRDefault="00E46CA4" w:rsidP="00EC0408">
      <w:pPr>
        <w:spacing w:after="0" w:line="240" w:lineRule="auto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937E5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3" o:spid="_x0000_i1035" type="#_x0000_t75" style="width:462.75pt;height:325.5pt;visibility:visible">
            <v:imagedata r:id="rId14" o:title=""/>
          </v:shape>
        </w:pict>
      </w:r>
    </w:p>
    <w:p w:rsidR="00E46CA4" w:rsidRPr="00EC0408" w:rsidRDefault="00E46CA4" w:rsidP="00EC040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Игра </w:t>
      </w:r>
      <w:r w:rsidRPr="00EC0408">
        <w:rPr>
          <w:rStyle w:val="c1"/>
          <w:b/>
          <w:bCs/>
          <w:color w:val="000000"/>
          <w:sz w:val="28"/>
          <w:szCs w:val="28"/>
        </w:rPr>
        <w:t>«Прокати мяч обручем».</w:t>
      </w:r>
    </w:p>
    <w:p w:rsidR="00E46CA4" w:rsidRDefault="00E46CA4" w:rsidP="00802235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EC0408">
        <w:rPr>
          <w:rStyle w:val="c3"/>
          <w:color w:val="000000"/>
          <w:sz w:val="28"/>
          <w:szCs w:val="28"/>
        </w:rPr>
        <w:t>По сигналу участник команды катит маленький мяч обручем, держа его одной рукой сверху до стойки и обратно, затем передает обруч и мяч следующему участнику эстафеты.</w:t>
      </w:r>
    </w:p>
    <w:p w:rsidR="00E46CA4" w:rsidRDefault="00E46CA4" w:rsidP="00802235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E46CA4" w:rsidRPr="00802235" w:rsidRDefault="00E46CA4" w:rsidP="0080223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7E51">
        <w:rPr>
          <w:noProof/>
          <w:color w:val="000000"/>
          <w:sz w:val="28"/>
          <w:szCs w:val="28"/>
        </w:rPr>
        <w:pict>
          <v:shape id="Рисунок 14" o:spid="_x0000_i1036" type="#_x0000_t75" style="width:462.75pt;height:321.75pt;visibility:visible">
            <v:imagedata r:id="rId15" o:title=""/>
          </v:shape>
        </w:pic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7E5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5" o:spid="_x0000_i1037" type="#_x0000_t75" style="width:462.75pt;height:315.75pt;visibility:visible">
            <v:imagedata r:id="rId16" o:title=""/>
          </v:shape>
        </w:pic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B7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немного отдохнем. Я буду Вам загадывать загадки.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Бросают мячик через сетку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0408">
        <w:rPr>
          <w:rFonts w:ascii="Times New Roman" w:hAnsi="Times New Roman" w:cs="Times New Roman"/>
          <w:sz w:val="28"/>
          <w:szCs w:val="28"/>
        </w:rPr>
        <w:br/>
        <w:t>В соседский ударяя пол.</w:t>
      </w:r>
      <w:r w:rsidRPr="00EC0408">
        <w:rPr>
          <w:rFonts w:ascii="Times New Roman" w:hAnsi="Times New Roman" w:cs="Times New Roman"/>
          <w:sz w:val="28"/>
          <w:szCs w:val="28"/>
        </w:rPr>
        <w:br/>
        <w:t>И ловким нужно быть и метким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0408">
        <w:rPr>
          <w:rFonts w:ascii="Times New Roman" w:hAnsi="Times New Roman" w:cs="Times New Roman"/>
          <w:sz w:val="28"/>
          <w:szCs w:val="28"/>
        </w:rPr>
        <w:br/>
        <w:t>В игре с названьем (волейбол)!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Быстрее ветра игрок несётся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0408">
        <w:rPr>
          <w:rFonts w:ascii="Times New Roman" w:hAnsi="Times New Roman" w:cs="Times New Roman"/>
          <w:sz w:val="28"/>
          <w:szCs w:val="28"/>
        </w:rPr>
        <w:br/>
        <w:t>И мяч в воротах, значит – гол!</w:t>
      </w:r>
      <w:r w:rsidRPr="00EC0408">
        <w:rPr>
          <w:rFonts w:ascii="Times New Roman" w:hAnsi="Times New Roman" w:cs="Times New Roman"/>
          <w:sz w:val="28"/>
          <w:szCs w:val="28"/>
        </w:rPr>
        <w:br/>
        <w:t>И знает каждый, что зовётся</w:t>
      </w:r>
      <w:r w:rsidRPr="00EC0408">
        <w:rPr>
          <w:rFonts w:ascii="Times New Roman" w:hAnsi="Times New Roman" w:cs="Times New Roman"/>
          <w:sz w:val="28"/>
          <w:szCs w:val="28"/>
        </w:rPr>
        <w:br/>
        <w:t>Игра спортивная (футбол)!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Мяча введенье передача</w:t>
      </w:r>
      <w:r w:rsidRPr="00EC0408">
        <w:rPr>
          <w:rFonts w:ascii="Times New Roman" w:hAnsi="Times New Roman" w:cs="Times New Roman"/>
          <w:sz w:val="28"/>
          <w:szCs w:val="28"/>
        </w:rPr>
        <w:br/>
        <w:t>Противников игрок всех обошёл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C0408">
        <w:rPr>
          <w:rFonts w:ascii="Times New Roman" w:hAnsi="Times New Roman" w:cs="Times New Roman"/>
          <w:sz w:val="28"/>
          <w:szCs w:val="28"/>
        </w:rPr>
        <w:br/>
        <w:t>И мяч в корзине – вот удача</w:t>
      </w:r>
      <w:r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EC0408">
        <w:rPr>
          <w:rFonts w:ascii="Times New Roman" w:hAnsi="Times New Roman" w:cs="Times New Roman"/>
          <w:sz w:val="28"/>
          <w:szCs w:val="28"/>
        </w:rPr>
        <w:br/>
        <w:t>С тобой играем в (баскетбол).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6E">
        <w:rPr>
          <w:rFonts w:ascii="Times New Roman" w:hAnsi="Times New Roman" w:cs="Times New Roman"/>
          <w:b/>
          <w:bCs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 все мои загадки разгадали. Теперь я точно убедился, вы растете настоящими олимпийцами.</w:t>
      </w:r>
    </w:p>
    <w:p w:rsidR="00E46CA4" w:rsidRDefault="00E46CA4" w:rsidP="00EC04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Ребенок читает стихотворение</w:t>
      </w:r>
      <w:r w:rsidRPr="00EC040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Посмотрите, вот здоровье!</w:t>
      </w:r>
      <w:r w:rsidRPr="00EC0408">
        <w:rPr>
          <w:rFonts w:ascii="Times New Roman" w:hAnsi="Times New Roman" w:cs="Times New Roman"/>
          <w:sz w:val="28"/>
          <w:szCs w:val="28"/>
        </w:rPr>
        <w:br/>
        <w:t>Держим мы его в руках!</w:t>
      </w:r>
      <w:r w:rsidRPr="00EC0408">
        <w:rPr>
          <w:rFonts w:ascii="Times New Roman" w:hAnsi="Times New Roman" w:cs="Times New Roman"/>
          <w:sz w:val="28"/>
          <w:szCs w:val="28"/>
        </w:rPr>
        <w:br/>
        <w:t>Разным хворям и простудам </w:t>
      </w:r>
      <w:r w:rsidRPr="00EC0408">
        <w:rPr>
          <w:rFonts w:ascii="Times New Roman" w:hAnsi="Times New Roman" w:cs="Times New Roman"/>
          <w:sz w:val="28"/>
          <w:szCs w:val="28"/>
        </w:rPr>
        <w:br/>
        <w:t>Пусть оно внушает страх!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Укрепим здоровье спортом,</w:t>
      </w:r>
      <w:r w:rsidRPr="00EC0408">
        <w:rPr>
          <w:rFonts w:ascii="Times New Roman" w:hAnsi="Times New Roman" w:cs="Times New Roman"/>
          <w:sz w:val="28"/>
          <w:szCs w:val="28"/>
        </w:rPr>
        <w:br/>
        <w:t>Чистым воздухом водой!</w:t>
      </w:r>
      <w:r w:rsidRPr="00EC0408">
        <w:rPr>
          <w:rFonts w:ascii="Times New Roman" w:hAnsi="Times New Roman" w:cs="Times New Roman"/>
          <w:sz w:val="28"/>
          <w:szCs w:val="28"/>
        </w:rPr>
        <w:br/>
        <w:t>С ним спешим к олимпиаде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C0408">
        <w:rPr>
          <w:rFonts w:ascii="Times New Roman" w:hAnsi="Times New Roman" w:cs="Times New Roman"/>
          <w:sz w:val="28"/>
          <w:szCs w:val="28"/>
        </w:rPr>
        <w:t> </w:t>
      </w:r>
      <w:r w:rsidRPr="00EC0408">
        <w:rPr>
          <w:rFonts w:ascii="Times New Roman" w:hAnsi="Times New Roman" w:cs="Times New Roman"/>
          <w:sz w:val="28"/>
          <w:szCs w:val="28"/>
        </w:rPr>
        <w:br/>
        <w:t>И медали золотой! 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Увы, пришла пора нам расставаться,</w:t>
      </w:r>
      <w:r w:rsidRPr="00EC0408">
        <w:rPr>
          <w:rFonts w:ascii="Times New Roman" w:hAnsi="Times New Roman" w:cs="Times New Roman"/>
          <w:sz w:val="28"/>
          <w:szCs w:val="28"/>
        </w:rPr>
        <w:br/>
        <w:t>Настало время нам прощаться!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b/>
          <w:bCs/>
          <w:sz w:val="28"/>
          <w:szCs w:val="28"/>
        </w:rPr>
        <w:t>Мишка: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408">
        <w:rPr>
          <w:rFonts w:ascii="Times New Roman" w:hAnsi="Times New Roman" w:cs="Times New Roman"/>
          <w:sz w:val="28"/>
          <w:szCs w:val="28"/>
        </w:rPr>
        <w:t>До свидания, до новых встреч!</w:t>
      </w:r>
    </w:p>
    <w:p w:rsidR="00E46CA4" w:rsidRPr="00EC0408" w:rsidRDefault="00E46CA4" w:rsidP="00EC04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CA4" w:rsidRPr="00EC0408" w:rsidRDefault="00E46C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46CA4" w:rsidRPr="00EC0408" w:rsidSect="005C0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defaultTabStop w:val="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64C"/>
    <w:rsid w:val="00007D15"/>
    <w:rsid w:val="002C0692"/>
    <w:rsid w:val="002D376E"/>
    <w:rsid w:val="005C0CDA"/>
    <w:rsid w:val="0062661C"/>
    <w:rsid w:val="0078664C"/>
    <w:rsid w:val="007D4B10"/>
    <w:rsid w:val="00802235"/>
    <w:rsid w:val="008059D8"/>
    <w:rsid w:val="00877651"/>
    <w:rsid w:val="008B7D88"/>
    <w:rsid w:val="00937E51"/>
    <w:rsid w:val="00AB0AB7"/>
    <w:rsid w:val="00AF1BA1"/>
    <w:rsid w:val="00B17F6E"/>
    <w:rsid w:val="00BF5C66"/>
    <w:rsid w:val="00E46CA4"/>
    <w:rsid w:val="00EA6ECF"/>
    <w:rsid w:val="00EC0408"/>
    <w:rsid w:val="00ED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D1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8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664C"/>
    <w:rPr>
      <w:rFonts w:ascii="Tahoma" w:hAnsi="Tahoma" w:cs="Tahoma"/>
      <w:sz w:val="16"/>
      <w:szCs w:val="16"/>
    </w:rPr>
  </w:style>
  <w:style w:type="character" w:customStyle="1" w:styleId="c3">
    <w:name w:val="c3"/>
    <w:basedOn w:val="DefaultParagraphFont"/>
    <w:uiPriority w:val="99"/>
    <w:rsid w:val="00EC0408"/>
  </w:style>
  <w:style w:type="character" w:customStyle="1" w:styleId="c1">
    <w:name w:val="c1"/>
    <w:basedOn w:val="DefaultParagraphFont"/>
    <w:uiPriority w:val="99"/>
    <w:rsid w:val="00EC0408"/>
  </w:style>
  <w:style w:type="paragraph" w:customStyle="1" w:styleId="c0">
    <w:name w:val="c0"/>
    <w:basedOn w:val="Normal"/>
    <w:uiPriority w:val="99"/>
    <w:rsid w:val="00EC0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14</Pages>
  <Words>1311</Words>
  <Characters>7473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8</cp:revision>
  <cp:lastPrinted>2014-02-05T18:09:00Z</cp:lastPrinted>
  <dcterms:created xsi:type="dcterms:W3CDTF">2014-02-05T17:14:00Z</dcterms:created>
  <dcterms:modified xsi:type="dcterms:W3CDTF">2014-02-11T05:38:00Z</dcterms:modified>
</cp:coreProperties>
</file>